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00D" w:rsidRPr="00F525EE" w:rsidRDefault="00B31C41">
      <w:pPr>
        <w:pStyle w:val="Title"/>
        <w:rPr>
          <w:rFonts w:ascii="Century Gothic" w:hAnsi="Century Gothic"/>
        </w:rPr>
      </w:pPr>
      <w:r w:rsidRPr="00F525EE">
        <w:rPr>
          <w:rFonts w:ascii="Century Gothic" w:hAnsi="Century Gothic"/>
        </w:rPr>
        <w:t xml:space="preserve"> </w:t>
      </w:r>
      <w:r w:rsidRPr="00F525EE">
        <w:rPr>
          <w:rFonts w:ascii="Century Gothic" w:hAnsi="Century Gothic"/>
          <w:noProof/>
          <w:lang w:eastAsia="en-US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51069" behindDoc="1" locked="0" layoutInCell="1" allowOverlap="1" wp14:anchorId="22411D51" wp14:editId="370E6A9E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98864" cy="6867144"/>
                <wp:effectExtent l="0" t="0" r="2540" b="0"/>
                <wp:wrapNone/>
                <wp:docPr id="4" name="Background" descr="Background Graphic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8864" cy="6867144"/>
                          <a:chOff x="0" y="0"/>
                          <a:chExt cx="9201150" cy="6867525"/>
                        </a:xfrm>
                      </wpg:grpSpPr>
                      <pic:pic xmlns:pic="http://schemas.openxmlformats.org/drawingml/2006/picture">
                        <pic:nvPicPr>
                          <pic:cNvPr id="3" name="Rays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" name="Black border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9182100" cy="686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ular border"/>
                        <wps:cNvSpPr/>
                        <wps:spPr>
                          <a:xfrm>
                            <a:off x="180975" y="161925"/>
                            <a:ext cx="8834113" cy="6540294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chemeClr val="accent2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C4FDE" w:rsidRDefault="00FC4FD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Background" o:spid="_x0000_s1026" alt="Description: Background Graphic&#10;" style="position:absolute;left:0;text-align:left;margin-left:0;margin-top:0;width:724.3pt;height:540.7pt;z-index:-251665411;mso-position-horizontal:center;mso-position-horizontal-relative:page;mso-position-vertical:center;mso-position-vertical-relative:page;mso-width-relative:margin;mso-height-relative:margin" coordsize="9201150,68675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ays" o:spid="_x0000_s1027" type="#_x0000_t75" style="position:absolute;width:9201150;height:6858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s&#10;cLnDAAAA2gAAAA8AAABkcnMvZG93bnJldi54bWxEj81qwzAQhO+FvIPYQC+lkdNAKG6U4ARiSg6G&#10;pH2ArbW13VgrI6n+efsoUOhxmJlvmM1uNK3oyfnGsoLlIgFBXFrdcKXg8+P4/ArCB2SNrWVSMJGH&#10;3Xb2sMFU24HP1F9CJSKEfYoK6hC6VEpf1mTQL2xHHL1v6wyGKF0ltcMhwk0rX5JkLQ02HBdq7OhQ&#10;U3m9/BoFbjjlXHzprJuWTfvzlA9U7DOlHudj9gYi0Bj+w3/td61gBfcr8QbI7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KxwucMAAADaAAAADwAAAAAAAAAAAAAAAACcAgAA&#10;ZHJzL2Rvd25yZXYueG1sUEsFBgAAAAAEAAQA9wAAAIwDAAAAAA==&#10;">
                  <v:imagedata r:id="rId12" o:title=""/>
                  <v:path arrowok="t"/>
                </v:shape>
                <v:shape id="Black border" o:spid="_x0000_s1028" type="#_x0000_t75" style="position:absolute;left:9525;width:9182100;height:68675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j8&#10;WBfEAAAA3QAAAA8AAABkcnMvZG93bnJldi54bWxEj9GKwjAURN8X/IdwhX1ZNFUXlWqUKiz4sitW&#10;P+DSXJtic1OaqPXvzYLg4zAzZ5jlurO1uFHrK8cKRsMEBHHhdMWlgtPxZzAH4QOyxtoxKXiQh/Wq&#10;97HEVLs7H+iWh1JECPsUFZgQmlRKXxiy6IeuIY7e2bUWQ5RtKXWL9wi3tRwnyVRarDguGGxoa6i4&#10;5Fer4G9WNl+zfb79LbrajDZ7oiy7KvXZ77IFiEBdeIdf7Z1WMJmPv+H/TXwCcvUE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j8WBfEAAAA3QAAAA8AAAAAAAAAAAAAAAAAnAIA&#10;AGRycy9kb3ducmV2LnhtbFBLBQYAAAAABAAEAPcAAACNAwAAAAA=&#10;">
                  <v:imagedata r:id="rId13" o:title=""/>
                  <v:path arrowok="t"/>
                </v:shape>
                <v:rect id="Rectangular border" o:spid="_x0000_s1029" style="position:absolute;left:180975;top:161925;width:8834113;height:654029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S/G+xQAA&#10;ANoAAAAPAAAAZHJzL2Rvd25yZXYueG1sRI9Pa8JAFMTvgt9heUIvoW5SqLapa2gFsSfBKNTjI/vy&#10;h2bfptmtSb99VxA8DjPzG2aVjaYVF+pdY1lBMo9BEBdWN1wpOB23jy8gnEfW2FomBX/kIFtPJytM&#10;tR34QJfcVyJA2KWooPa+S6V0RU0G3dx2xMErbW/QB9lXUvc4BLhp5VMcL6TBhsNCjR1taiq+81+j&#10;4MO+Hr82+3O03P20Li/Lc3KKrFIPs/H9DYSn0d/Dt/anVvAM1yvhBsj1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RL8b7FAAAA2gAAAA8AAAAAAAAAAAAAAAAAlwIAAGRycy9k&#10;b3ducmV2LnhtbFBLBQYAAAAABAAEAPUAAACJAwAAAAA=&#10;" filled="f" strokecolor="#2f8440 [3205]" strokeweight="6.5pt">
                  <v:textbox>
                    <w:txbxContent>
                      <w:p w:rsidR="00FC4FDE" w:rsidRDefault="00FC4FDE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0F030D">
        <w:rPr>
          <w:rFonts w:ascii="Century Gothic" w:hAnsi="Century Gothic"/>
        </w:rPr>
        <w:t>Achievement Certificate</w:t>
      </w:r>
      <w:bookmarkStart w:id="0" w:name="_GoBack"/>
      <w:bookmarkEnd w:id="0"/>
    </w:p>
    <w:p w:rsidR="00FF100D" w:rsidRPr="00F525EE" w:rsidRDefault="00886EED">
      <w:pPr>
        <w:pStyle w:val="Name"/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-1756204315"/>
          <w:placeholder>
            <w:docPart w:val="467DE4866B553A4AB7B0C14EC63D891F"/>
          </w:placeholder>
          <w:temporary/>
          <w:showingPlcHdr/>
        </w:sdtPr>
        <w:sdtContent>
          <w:r w:rsidR="00B31C41" w:rsidRPr="00F525EE">
            <w:rPr>
              <w:rFonts w:ascii="Century Gothic" w:hAnsi="Century Gothic"/>
            </w:rPr>
            <w:t>[Recipient Name]</w:t>
          </w:r>
        </w:sdtContent>
      </w:sdt>
    </w:p>
    <w:p w:rsidR="00FF100D" w:rsidRPr="00F525EE" w:rsidRDefault="002A7DCE">
      <w:pPr>
        <w:rPr>
          <w:rFonts w:ascii="Century Gothic" w:hAnsi="Century Gothic"/>
        </w:rPr>
      </w:pPr>
      <w:proofErr w:type="gramStart"/>
      <w:r w:rsidRPr="00F525EE">
        <w:rPr>
          <w:rFonts w:ascii="Century Gothic" w:hAnsi="Century Gothic"/>
        </w:rPr>
        <w:t>is</w:t>
      </w:r>
      <w:proofErr w:type="gramEnd"/>
      <w:r w:rsidRPr="00F525EE">
        <w:rPr>
          <w:rFonts w:ascii="Century Gothic" w:hAnsi="Century Gothic"/>
        </w:rPr>
        <w:t xml:space="preserve"> hereby recognized for completing all three months of the </w:t>
      </w:r>
      <w:r w:rsidR="00F525EE" w:rsidRPr="00F525EE">
        <w:rPr>
          <w:rFonts w:ascii="Century Gothic" w:hAnsi="Century Gothic"/>
        </w:rPr>
        <w:t>Spring 2017</w:t>
      </w:r>
    </w:p>
    <w:p w:rsidR="00FF100D" w:rsidRDefault="00F525EE">
      <w:pPr>
        <w:pStyle w:val="Organization"/>
        <w:spacing w:after="0"/>
        <w:rPr>
          <w:rFonts w:ascii="Century Gothic" w:hAnsi="Century Gothic" w:cs="Arial"/>
          <w:b/>
        </w:rPr>
      </w:pPr>
      <w:r w:rsidRPr="00F525EE">
        <w:rPr>
          <w:rFonts w:ascii="Century Gothic" w:hAnsi="Century Gothic" w:cs="Arial"/>
          <w:b/>
        </w:rPr>
        <w:t>Healthy futures challenge</w:t>
      </w:r>
    </w:p>
    <w:p w:rsidR="00FC4FDE" w:rsidRPr="00FC4FDE" w:rsidRDefault="00FC4FDE">
      <w:pPr>
        <w:pStyle w:val="Organization"/>
        <w:spacing w:after="0"/>
        <w:rPr>
          <w:rFonts w:ascii="Century Gothic" w:hAnsi="Century Gothic" w:cs="Arial"/>
          <w:b/>
          <w:sz w:val="2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244"/>
        <w:gridCol w:w="911"/>
        <w:gridCol w:w="8517"/>
      </w:tblGrid>
      <w:tr w:rsidR="00FF100D" w:rsidRPr="00F525EE">
        <w:trPr>
          <w:trHeight w:val="3024"/>
        </w:trPr>
        <w:sdt>
          <w:sdtPr>
            <w:rPr>
              <w:rFonts w:ascii="Century Gothic" w:hAnsi="Century Gothic"/>
            </w:rPr>
            <w:alias w:val="Click arrow at right to select an icon"/>
            <w:tag w:val="Click arrow at right to select an icon"/>
            <w:id w:val="-1667470174"/>
            <w:placeholder>
              <w:docPart w:val="FCBAD8B9CE5B0843A380FB6932E67681"/>
            </w:placeholder>
            <w:docPartList>
              <w:docPartGallery w:val="Quick Parts"/>
              <w:docPartCategory w:val=" Award"/>
            </w:docPartList>
          </w:sdtPr>
          <w:sdtContent>
            <w:tc>
              <w:tcPr>
                <w:tcW w:w="3123" w:type="dxa"/>
                <w:vAlign w:val="center"/>
              </w:tcPr>
              <w:p w:rsidR="00FF100D" w:rsidRPr="00F525EE" w:rsidRDefault="00886EED">
                <w:pPr>
                  <w:spacing w:after="0" w:line="240" w:lineRule="auto"/>
                  <w:rPr>
                    <w:rFonts w:ascii="Century Gothic" w:hAnsi="Century Gothic"/>
                  </w:rPr>
                </w:pPr>
                <w:r w:rsidRPr="00F525EE">
                  <w:rPr>
                    <w:rFonts w:ascii="Century Gothic" w:hAnsi="Century Gothic"/>
                    <w:noProof/>
                    <w:lang w:eastAsia="en-US"/>
                  </w:rPr>
                  <w:drawing>
                    <wp:inline distT="0" distB="0" distL="0" distR="0" wp14:anchorId="0DCBAB96" wp14:editId="598254D6">
                      <wp:extent cx="2059940" cy="2059940"/>
                      <wp:effectExtent l="0" t="0" r="0" b="0"/>
                      <wp:docPr id="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Healthy_Futures_Logo.png"/>
                              <pic:cNvPicPr/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59940" cy="20599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927" w:type="dxa"/>
          </w:tcPr>
          <w:p w:rsidR="00FF100D" w:rsidRPr="00F525EE" w:rsidRDefault="00FF100D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8622" w:type="dxa"/>
            <w:vAlign w:val="center"/>
          </w:tcPr>
          <w:tbl>
            <w:tblPr>
              <w:tblW w:w="0" w:type="auto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397"/>
              <w:gridCol w:w="6120"/>
            </w:tblGrid>
            <w:tr w:rsidR="00FF100D" w:rsidRPr="00F525EE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:rsidR="00FF100D" w:rsidRPr="00F525EE" w:rsidRDefault="00B31C41">
                  <w:pPr>
                    <w:pStyle w:val="SigHeading"/>
                    <w:spacing w:line="240" w:lineRule="auto"/>
                    <w:jc w:val="center"/>
                    <w:rPr>
                      <w:rFonts w:ascii="Century Gothic" w:hAnsi="Century Gothic"/>
                    </w:rPr>
                  </w:pPr>
                  <w:r w:rsidRPr="00F525EE">
                    <w:rPr>
                      <w:rFonts w:ascii="Century Gothic" w:hAnsi="Century Gothic"/>
                    </w:rPr>
                    <w:t>Presented By:</w:t>
                  </w:r>
                </w:p>
              </w:tc>
              <w:tc>
                <w:tcPr>
                  <w:tcW w:w="6192" w:type="dxa"/>
                  <w:vAlign w:val="bottom"/>
                </w:tcPr>
                <w:p w:rsidR="00FF100D" w:rsidRPr="00F525EE" w:rsidRDefault="00FF100D" w:rsidP="00886EED">
                  <w:pPr>
                    <w:pStyle w:val="Signature"/>
                    <w:jc w:val="center"/>
                    <w:rPr>
                      <w:rFonts w:ascii="Century Gothic" w:hAnsi="Century Gothic"/>
                    </w:rPr>
                  </w:pPr>
                </w:p>
              </w:tc>
            </w:tr>
            <w:tr w:rsidR="00FF100D" w:rsidRPr="00F525EE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FF100D" w:rsidRPr="00F525EE" w:rsidRDefault="00B31C41">
                  <w:pPr>
                    <w:pStyle w:val="SigHeading"/>
                    <w:spacing w:line="240" w:lineRule="auto"/>
                    <w:jc w:val="center"/>
                    <w:rPr>
                      <w:rFonts w:ascii="Century Gothic" w:hAnsi="Century Gothic"/>
                    </w:rPr>
                  </w:pPr>
                  <w:r w:rsidRPr="00F525EE">
                    <w:rPr>
                      <w:rFonts w:ascii="Century Gothic" w:hAnsi="Century Gothic"/>
                    </w:rPr>
                    <w:t>On This Day:</w:t>
                  </w:r>
                </w:p>
              </w:tc>
              <w:sdt>
                <w:sdtPr>
                  <w:rPr>
                    <w:rFonts w:ascii="Century Gothic" w:hAnsi="Century Gothic"/>
                  </w:rPr>
                  <w:id w:val="-115761903"/>
                  <w:placeholder>
                    <w:docPart w:val="AFA6F8CB6736084C823B926F5AB69359"/>
                  </w:placeholder>
                  <w:showingPlcHdr/>
                  <w:date>
                    <w:dateFormat w:val="MMMM d, yyyy"/>
                    <w:lid w:val="en-US"/>
                    <w:storeMappedDataAs w:val="dateTime"/>
                    <w:calendar w:val="gregorian"/>
                  </w:date>
                </w:sdtPr>
                <w:sdtContent>
                  <w:tc>
                    <w:tcPr>
                      <w:tcW w:w="6192" w:type="dxa"/>
                      <w:vAlign w:val="bottom"/>
                    </w:tcPr>
                    <w:p w:rsidR="00FF100D" w:rsidRPr="00F525EE" w:rsidRDefault="00326EE0" w:rsidP="00886EED">
                      <w:pPr>
                        <w:pStyle w:val="Signature"/>
                        <w:jc w:val="center"/>
                        <w:rPr>
                          <w:rFonts w:ascii="Century Gothic" w:hAnsi="Century Gothic"/>
                        </w:rPr>
                      </w:pPr>
                      <w:r w:rsidRPr="00F525EE">
                        <w:rPr>
                          <w:rFonts w:ascii="Century Gothic" w:hAnsi="Century Gothic"/>
                        </w:rPr>
                        <w:t>[Click to select a date]</w:t>
                      </w:r>
                    </w:p>
                  </w:tc>
                </w:sdtContent>
              </w:sdt>
            </w:tr>
          </w:tbl>
          <w:p w:rsidR="00FF100D" w:rsidRPr="00F525EE" w:rsidRDefault="00FF100D">
            <w:pPr>
              <w:spacing w:after="0" w:line="240" w:lineRule="auto"/>
              <w:rPr>
                <w:rFonts w:ascii="Century Gothic" w:hAnsi="Century Gothic"/>
              </w:rPr>
            </w:pPr>
          </w:p>
        </w:tc>
      </w:tr>
    </w:tbl>
    <w:p w:rsidR="00FF100D" w:rsidRDefault="00FF100D">
      <w:pPr>
        <w:spacing w:after="0" w:line="200" w:lineRule="exact"/>
      </w:pPr>
    </w:p>
    <w:sectPr w:rsidR="00FF100D">
      <w:pgSz w:w="15840" w:h="12240" w:orient="landscape"/>
      <w:pgMar w:top="2160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FDE" w:rsidRDefault="00FC4FDE">
      <w:pPr>
        <w:spacing w:after="0" w:line="240" w:lineRule="auto"/>
      </w:pPr>
      <w:r>
        <w:separator/>
      </w:r>
    </w:p>
  </w:endnote>
  <w:endnote w:type="continuationSeparator" w:id="0">
    <w:p w:rsidR="00FC4FDE" w:rsidRDefault="00FC4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lantagenet Cherokee">
    <w:panose1 w:val="02020000000000000000"/>
    <w:charset w:val="00"/>
    <w:family w:val="auto"/>
    <w:pitch w:val="variable"/>
    <w:sig w:usb0="80000003" w:usb1="00000000" w:usb2="00001000" w:usb3="00000000" w:csb0="000001F3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Segoe Print">
    <w:altName w:val="Times New Roman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FDE" w:rsidRDefault="00FC4FDE">
      <w:pPr>
        <w:spacing w:after="0" w:line="240" w:lineRule="auto"/>
      </w:pPr>
      <w:r>
        <w:separator/>
      </w:r>
    </w:p>
  </w:footnote>
  <w:footnote w:type="continuationSeparator" w:id="0">
    <w:p w:rsidR="00FC4FDE" w:rsidRDefault="00FC4F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proofState w:spelling="clean" w:grammar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FFC"/>
    <w:rsid w:val="000D3FFC"/>
    <w:rsid w:val="000F030D"/>
    <w:rsid w:val="002A7DCE"/>
    <w:rsid w:val="00326EE0"/>
    <w:rsid w:val="00886EED"/>
    <w:rsid w:val="008B71BC"/>
    <w:rsid w:val="00B31C41"/>
    <w:rsid w:val="00F525EE"/>
    <w:rsid w:val="00FC4FDE"/>
    <w:rsid w:val="00FF1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36230" w:themeColor="accent2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36230" w:themeColor="accent2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</w:pPr>
    <w:rPr>
      <w:rFonts w:asciiTheme="majorHAnsi" w:eastAsiaTheme="majorEastAsia" w:hAnsiTheme="majorHAnsi" w:cstheme="majorBidi"/>
      <w:b/>
      <w:bCs/>
      <w:caps/>
      <w:color w:val="2F8440" w:themeColor="accent2"/>
      <w:sz w:val="68"/>
      <w:szCs w:val="68"/>
      <w14:textOutline w14:w="12700" w14:cap="sq" w14:cmpd="sng" w14:algn="ctr">
        <w14:noFill/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2F8440" w:themeColor="accent2"/>
      <w:sz w:val="68"/>
      <w:szCs w:val="68"/>
      <w14:textOutline w14:w="12700" w14:cap="sq" w14:cmpd="sng" w14:algn="ctr">
        <w14:noFill/>
        <w14:prstDash w14:val="solid"/>
        <w14:miter w14:lim="800000"/>
      </w14:textOutline>
    </w:rPr>
  </w:style>
  <w:style w:type="paragraph" w:customStyle="1" w:styleId="Organization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color w:val="236230" w:themeColor="accent2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236230" w:themeColor="accent2" w:themeShade="BF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36230" w:themeColor="accent2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36230" w:themeColor="accent2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</w:pPr>
    <w:rPr>
      <w:rFonts w:asciiTheme="majorHAnsi" w:eastAsiaTheme="majorEastAsia" w:hAnsiTheme="majorHAnsi" w:cstheme="majorBidi"/>
      <w:b/>
      <w:bCs/>
      <w:caps/>
      <w:color w:val="2F8440" w:themeColor="accent2"/>
      <w:sz w:val="68"/>
      <w:szCs w:val="68"/>
      <w14:textOutline w14:w="12700" w14:cap="sq" w14:cmpd="sng" w14:algn="ctr">
        <w14:noFill/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2F8440" w:themeColor="accent2"/>
      <w:sz w:val="68"/>
      <w:szCs w:val="68"/>
      <w14:textOutline w14:w="12700" w14:cap="sq" w14:cmpd="sng" w14:algn="ctr">
        <w14:noFill/>
        <w14:prstDash w14:val="solid"/>
        <w14:miter w14:lim="800000"/>
      </w14:textOutline>
    </w:rPr>
  </w:style>
  <w:style w:type="paragraph" w:customStyle="1" w:styleId="Organization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color w:val="236230" w:themeColor="accent2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236230" w:themeColor="accent2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fontTable" Target="fontTable.xml"/><Relationship Id="rId16" Type="http://schemas.openxmlformats.org/officeDocument/2006/relationships/glossaryDocument" Target="glossary/document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aurel:Downloads:TS104040165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67DE4866B553A4AB7B0C14EC63D8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0FC48-9D17-794E-99AE-397551530F0E}"/>
      </w:docPartPr>
      <w:docPartBody>
        <w:p w:rsidR="006E714C" w:rsidRDefault="006E714C">
          <w:pPr>
            <w:pStyle w:val="467DE4866B553A4AB7B0C14EC63D891F"/>
          </w:pPr>
          <w:r>
            <w:t>[Recipient Name]</w:t>
          </w:r>
        </w:p>
      </w:docPartBody>
    </w:docPart>
    <w:docPart>
      <w:docPartPr>
        <w:name w:val="FCBAD8B9CE5B0843A380FB6932E676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663BD9-9464-7043-8FCD-904C413FF574}"/>
      </w:docPartPr>
      <w:docPartBody>
        <w:p w:rsidR="006E714C" w:rsidRDefault="006E714C">
          <w:pPr>
            <w:pStyle w:val="FCBAD8B9CE5B0843A380FB6932E67681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AFA6F8CB6736084C823B926F5AB693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CF807-2072-604C-9A95-A2FA742C17D4}"/>
      </w:docPartPr>
      <w:docPartBody>
        <w:p w:rsidR="006E714C" w:rsidRDefault="006E714C">
          <w:pPr>
            <w:pStyle w:val="AFA6F8CB6736084C823B926F5AB69359"/>
          </w:pPr>
          <w:r>
            <w:t>[Click to select a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lantagenet Cherokee">
    <w:panose1 w:val="02020000000000000000"/>
    <w:charset w:val="00"/>
    <w:family w:val="auto"/>
    <w:pitch w:val="variable"/>
    <w:sig w:usb0="80000003" w:usb1="00000000" w:usb2="00001000" w:usb3="00000000" w:csb0="000001F3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Segoe Print">
    <w:altName w:val="Times New Roman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14C"/>
    <w:rsid w:val="006E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67DE4866B553A4AB7B0C14EC63D891F">
    <w:name w:val="467DE4866B553A4AB7B0C14EC63D891F"/>
  </w:style>
  <w:style w:type="paragraph" w:customStyle="1" w:styleId="BD79A576B7320B4C994D6C6C5C41DE37">
    <w:name w:val="BD79A576B7320B4C994D6C6C5C41DE37"/>
  </w:style>
  <w:style w:type="paragraph" w:customStyle="1" w:styleId="F8368BC125788E45A0FA1E5F2E14C63C">
    <w:name w:val="F8368BC125788E45A0FA1E5F2E14C63C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CBAD8B9CE5B0843A380FB6932E67681">
    <w:name w:val="FCBAD8B9CE5B0843A380FB6932E67681"/>
  </w:style>
  <w:style w:type="paragraph" w:customStyle="1" w:styleId="4FF1035155545B45990AFA10ABAF111B">
    <w:name w:val="4FF1035155545B45990AFA10ABAF111B"/>
  </w:style>
  <w:style w:type="paragraph" w:customStyle="1" w:styleId="AFA6F8CB6736084C823B926F5AB69359">
    <w:name w:val="AFA6F8CB6736084C823B926F5AB69359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67DE4866B553A4AB7B0C14EC63D891F">
    <w:name w:val="467DE4866B553A4AB7B0C14EC63D891F"/>
  </w:style>
  <w:style w:type="paragraph" w:customStyle="1" w:styleId="BD79A576B7320B4C994D6C6C5C41DE37">
    <w:name w:val="BD79A576B7320B4C994D6C6C5C41DE37"/>
  </w:style>
  <w:style w:type="paragraph" w:customStyle="1" w:styleId="F8368BC125788E45A0FA1E5F2E14C63C">
    <w:name w:val="F8368BC125788E45A0FA1E5F2E14C63C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CBAD8B9CE5B0843A380FB6932E67681">
    <w:name w:val="FCBAD8B9CE5B0843A380FB6932E67681"/>
  </w:style>
  <w:style w:type="paragraph" w:customStyle="1" w:styleId="4FF1035155545B45990AFA10ABAF111B">
    <w:name w:val="4FF1035155545B45990AFA10ABAF111B"/>
  </w:style>
  <w:style w:type="paragraph" w:customStyle="1" w:styleId="AFA6F8CB6736084C823B926F5AB69359">
    <w:name w:val="AFA6F8CB6736084C823B926F5AB693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12FC6-A41E-4C7B-9850-F0239BB5A7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207539-7DFB-7144-92A6-5CDD3ABD5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TS104040165.dotx</Template>
  <TotalTime>2</TotalTime>
  <Pages>1</Pages>
  <Words>31</Words>
  <Characters>178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Laurel Yan</dc:creator>
  <cp:keywords/>
  <cp:lastModifiedBy>Alyse Loran</cp:lastModifiedBy>
  <cp:revision>2</cp:revision>
  <dcterms:created xsi:type="dcterms:W3CDTF">2017-01-24T21:20:00Z</dcterms:created>
  <dcterms:modified xsi:type="dcterms:W3CDTF">2017-01-24T21:20:00Z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TC028051429991</vt:lpwstr>
  </property>
</Properties>
</file>